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7002" w14:textId="77777777" w:rsidR="0054707B" w:rsidRDefault="0054707B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DD7B0" w14:textId="77777777" w:rsidR="0054707B" w:rsidRDefault="0054707B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86868" w14:textId="77777777" w:rsidR="0054707B" w:rsidRDefault="0054707B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A4614" w14:textId="77777777" w:rsidR="00987F9D" w:rsidRPr="004B22E4" w:rsidRDefault="002C2750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750">
        <w:rPr>
          <w:rFonts w:ascii="Times New Roman" w:hAnsi="Times New Roman" w:cs="Times New Roman"/>
          <w:b/>
          <w:bCs/>
          <w:sz w:val="16"/>
          <w:szCs w:val="16"/>
        </w:rPr>
        <w:br/>
      </w:r>
      <w:r w:rsidR="00987F9D" w:rsidRPr="004B22E4">
        <w:rPr>
          <w:rFonts w:ascii="Times New Roman" w:hAnsi="Times New Roman" w:cs="Times New Roman"/>
          <w:b/>
          <w:bCs/>
          <w:sz w:val="24"/>
          <w:szCs w:val="24"/>
        </w:rPr>
        <w:t>REPUBLIKA E SHQIPËRISË</w:t>
      </w:r>
    </w:p>
    <w:p w14:paraId="1EDF677A" w14:textId="77777777" w:rsidR="00987F9D" w:rsidRPr="004B22E4" w:rsidRDefault="00987F9D" w:rsidP="009B2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2E4">
        <w:rPr>
          <w:rFonts w:ascii="Times New Roman" w:hAnsi="Times New Roman" w:cs="Times New Roman"/>
          <w:b/>
          <w:bCs/>
          <w:sz w:val="24"/>
          <w:szCs w:val="24"/>
        </w:rPr>
        <w:t>QENDRA KOMBËTARE E KINEMATOGRAFISË</w:t>
      </w:r>
    </w:p>
    <w:p w14:paraId="159A00D8" w14:textId="00D9DF80" w:rsidR="00703037" w:rsidRDefault="00703037" w:rsidP="0070303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F0ECC" w14:textId="77777777" w:rsidR="00B05AA2" w:rsidRPr="004B22E4" w:rsidRDefault="00B05AA2" w:rsidP="0070303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22E4">
        <w:rPr>
          <w:rFonts w:ascii="Times New Roman" w:hAnsi="Times New Roman" w:cs="Times New Roman"/>
          <w:b/>
          <w:bCs/>
          <w:sz w:val="24"/>
          <w:szCs w:val="24"/>
        </w:rPr>
        <w:t>№ ______ Prot.</w:t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703037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4B22E4">
        <w:rPr>
          <w:rFonts w:ascii="Times New Roman" w:hAnsi="Times New Roman" w:cs="Times New Roman"/>
          <w:b/>
          <w:bCs/>
          <w:sz w:val="24"/>
          <w:szCs w:val="24"/>
        </w:rPr>
        <w:t xml:space="preserve">Datë ____ / ____ / </w:t>
      </w:r>
      <w:r w:rsidR="004B22E4" w:rsidRPr="004B22E4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3028B1DE" w14:textId="7A35088F" w:rsidR="00F15F47" w:rsidRDefault="00F15F47" w:rsidP="0023221C">
      <w:pPr>
        <w:tabs>
          <w:tab w:val="left" w:pos="53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37056" w14:textId="77777777" w:rsidR="007A1F86" w:rsidRPr="0023221C" w:rsidRDefault="007A1F86" w:rsidP="0023221C">
      <w:pPr>
        <w:tabs>
          <w:tab w:val="left" w:pos="53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8E174" w14:textId="77777777" w:rsidR="00DC050B" w:rsidRDefault="008B78BD" w:rsidP="008B78B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52"/>
          <w:szCs w:val="52"/>
        </w:rPr>
      </w:pPr>
      <w:r w:rsidRPr="00F15F47">
        <w:rPr>
          <w:rFonts w:ascii="Times New Roman" w:hAnsi="Times New Roman" w:cs="Times New Roman"/>
          <w:b/>
          <w:bCs/>
          <w:smallCaps/>
          <w:sz w:val="52"/>
          <w:szCs w:val="52"/>
        </w:rPr>
        <w:t xml:space="preserve">Fletë </w:t>
      </w:r>
      <w:r w:rsidR="00822C34">
        <w:rPr>
          <w:rFonts w:ascii="Times New Roman" w:hAnsi="Times New Roman" w:cs="Times New Roman"/>
          <w:b/>
          <w:bCs/>
          <w:smallCaps/>
          <w:sz w:val="52"/>
          <w:szCs w:val="52"/>
        </w:rPr>
        <w:t xml:space="preserve"> </w:t>
      </w:r>
      <w:r w:rsidRPr="00F15F47">
        <w:rPr>
          <w:rFonts w:ascii="Times New Roman" w:hAnsi="Times New Roman" w:cs="Times New Roman"/>
          <w:b/>
          <w:bCs/>
          <w:smallCaps/>
          <w:sz w:val="52"/>
          <w:szCs w:val="52"/>
        </w:rPr>
        <w:t>Votimi</w:t>
      </w:r>
    </w:p>
    <w:p w14:paraId="095ED3E5" w14:textId="1B128950" w:rsidR="004B22E4" w:rsidRPr="00DC050B" w:rsidRDefault="00CD708A" w:rsidP="008B7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050B">
        <w:rPr>
          <w:rFonts w:ascii="Times New Roman" w:hAnsi="Times New Roman" w:cs="Times New Roman"/>
          <w:b/>
          <w:bCs/>
          <w:smallCaps/>
          <w:sz w:val="28"/>
          <w:szCs w:val="28"/>
        </w:rPr>
        <w:t>FILM ARTISTIK ME METRAZH T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Ë</w:t>
      </w:r>
      <w:r w:rsidRPr="00DC050B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GJATË</w:t>
      </w:r>
      <w:r w:rsidR="005102D8" w:rsidRPr="00DC050B">
        <w:rPr>
          <w:rFonts w:ascii="Times New Roman" w:hAnsi="Times New Roman" w:cs="Times New Roman"/>
          <w:b/>
          <w:bCs/>
          <w:smallCaps/>
          <w:sz w:val="28"/>
          <w:szCs w:val="28"/>
        </w:rPr>
        <w:br/>
      </w:r>
    </w:p>
    <w:p w14:paraId="15F3BF73" w14:textId="77777777" w:rsidR="002B6BCF" w:rsidRPr="004B22E4" w:rsidRDefault="002B6BCF" w:rsidP="009F6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1C67F" w14:textId="77777777" w:rsidR="004F7021" w:rsidRPr="004B22E4" w:rsidRDefault="004F7021" w:rsidP="009F6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A4A03" w14:textId="020199DF" w:rsidR="00F15F47" w:rsidRDefault="00F15F4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47">
        <w:rPr>
          <w:rFonts w:ascii="Times New Roman" w:hAnsi="Times New Roman" w:cs="Times New Roman"/>
          <w:b/>
          <w:bCs/>
          <w:smallCaps/>
          <w:sz w:val="24"/>
          <w:szCs w:val="24"/>
        </w:rPr>
        <w:t>Titulli i projektit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3CB384FF" w14:textId="55AE75CE" w:rsidR="00F15F47" w:rsidRPr="00F15F47" w:rsidRDefault="00F15F4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47">
        <w:rPr>
          <w:rFonts w:ascii="Times New Roman" w:hAnsi="Times New Roman" w:cs="Times New Roman"/>
          <w:sz w:val="24"/>
          <w:szCs w:val="24"/>
        </w:rPr>
        <w:tab/>
      </w:r>
      <w:r w:rsidRPr="00F15F47">
        <w:rPr>
          <w:rFonts w:ascii="Times New Roman" w:hAnsi="Times New Roman" w:cs="Times New Roman"/>
          <w:sz w:val="24"/>
          <w:szCs w:val="24"/>
        </w:rPr>
        <w:tab/>
      </w:r>
    </w:p>
    <w:p w14:paraId="0362AC37" w14:textId="3CF05D44" w:rsidR="0032175E" w:rsidRDefault="00F15F4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47">
        <w:rPr>
          <w:rFonts w:ascii="Times New Roman" w:hAnsi="Times New Roman" w:cs="Times New Roman"/>
          <w:b/>
          <w:bCs/>
          <w:smallCaps/>
          <w:sz w:val="24"/>
          <w:szCs w:val="24"/>
        </w:rPr>
        <w:t>Producent</w:t>
      </w:r>
      <w:r w:rsidR="005102D8">
        <w:rPr>
          <w:rFonts w:ascii="Times New Roman" w:hAnsi="Times New Roman" w:cs="Times New Roman"/>
          <w:b/>
          <w:bCs/>
          <w:smallCaps/>
          <w:sz w:val="24"/>
          <w:szCs w:val="24"/>
        </w:rPr>
        <w:t>i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 w:rsidRPr="00F1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24ADE4C6" w14:textId="77777777" w:rsidR="005102D8" w:rsidRDefault="005102D8" w:rsidP="005102D8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C62D89E" w14:textId="0072BF64" w:rsidR="005102D8" w:rsidRDefault="005102D8" w:rsidP="00510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Regjisori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 w:rsidRPr="00F15F47">
        <w:rPr>
          <w:rFonts w:ascii="Times New Roman" w:hAnsi="Times New Roman" w:cs="Times New Roman"/>
          <w:sz w:val="24"/>
          <w:szCs w:val="24"/>
        </w:rPr>
        <w:tab/>
      </w:r>
      <w:r w:rsidRPr="00F1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0E150758" w14:textId="77777777" w:rsidR="005102D8" w:rsidRDefault="005102D8" w:rsidP="00F15F47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6BA88E2A" w14:textId="0C6294BA" w:rsidR="005102D8" w:rsidRDefault="005102D8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Skenaristi</w:t>
      </w:r>
      <w:r w:rsidRPr="00F15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15F47">
        <w:rPr>
          <w:rFonts w:ascii="Times New Roman" w:hAnsi="Times New Roman" w:cs="Times New Roman"/>
          <w:sz w:val="24"/>
          <w:szCs w:val="24"/>
        </w:rPr>
        <w:t xml:space="preserve"> </w:t>
      </w:r>
      <w:r w:rsidRPr="00F15F47">
        <w:rPr>
          <w:rFonts w:ascii="Times New Roman" w:hAnsi="Times New Roman" w:cs="Times New Roman"/>
          <w:sz w:val="24"/>
          <w:szCs w:val="24"/>
        </w:rPr>
        <w:tab/>
      </w:r>
      <w:r w:rsidRPr="00F1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1EED9185" w14:textId="77777777" w:rsidR="00685FA7" w:rsidRDefault="00685FA7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B73CC" w14:textId="77777777" w:rsidR="004F7021" w:rsidRDefault="004F7021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8C3E4" w14:textId="77777777" w:rsidR="00062F63" w:rsidRDefault="00062F63" w:rsidP="00F15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91CE15" w14:textId="2362BA3C" w:rsidR="00BC799F" w:rsidRPr="0023221C" w:rsidRDefault="00685FA7" w:rsidP="00F15F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221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03DD">
        <w:rPr>
          <w:rFonts w:ascii="Times New Roman" w:hAnsi="Times New Roman" w:cs="Times New Roman"/>
          <w:sz w:val="24"/>
          <w:szCs w:val="24"/>
        </w:rPr>
        <w:t xml:space="preserve"> 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4773167A" w14:textId="2864112A" w:rsidR="00BC799F" w:rsidRPr="00BC799F" w:rsidRDefault="00685FA7" w:rsidP="00F15F47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 </w:t>
      </w:r>
      <w:r w:rsidR="00BC799F"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>S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>kenari</w:t>
      </w:r>
    </w:p>
    <w:p w14:paraId="26AD77C1" w14:textId="60D901C0" w:rsidR="00BC799F" w:rsidRDefault="00BC799F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5A585" wp14:editId="437765D1">
                <wp:simplePos x="0" y="0"/>
                <wp:positionH relativeFrom="column">
                  <wp:posOffset>4958715</wp:posOffset>
                </wp:positionH>
                <wp:positionV relativeFrom="paragraph">
                  <wp:posOffset>67945</wp:posOffset>
                </wp:positionV>
                <wp:extent cx="540000" cy="360000"/>
                <wp:effectExtent l="0" t="0" r="12700" b="21590"/>
                <wp:wrapNone/>
                <wp:docPr id="4834705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2AD8D" id="Rectangle 1" o:spid="_x0000_s1026" style="position:absolute;margin-left:390.45pt;margin-top:5.35pt;width:42.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" filled="f" strokecolor="black [3213]" strokeweight="1.5pt"/>
            </w:pict>
          </mc:Fallback>
        </mc:AlternateContent>
      </w:r>
    </w:p>
    <w:p w14:paraId="09EA8896" w14:textId="1C84448A" w:rsidR="00BC799F" w:rsidRDefault="00CA2E70" w:rsidP="00CA2E7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A2E70">
        <w:rPr>
          <w:rFonts w:ascii="Times New Roman" w:hAnsi="Times New Roman" w:cs="Times New Roman"/>
          <w:sz w:val="24"/>
          <w:szCs w:val="24"/>
        </w:rPr>
        <w:t>Dramaturgjia</w:t>
      </w:r>
      <w:r w:rsidR="00BC799F" w:rsidRPr="00CA2E70">
        <w:rPr>
          <w:rFonts w:ascii="Times New Roman" w:hAnsi="Times New Roman" w:cs="Times New Roman"/>
          <w:sz w:val="24"/>
          <w:szCs w:val="24"/>
        </w:rPr>
        <w:t xml:space="preserve"> </w:t>
      </w:r>
      <w:r w:rsidR="00685FA7" w:rsidRPr="00CA2E7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C799F" w:rsidRPr="00CA2E70">
        <w:rPr>
          <w:rFonts w:ascii="Times New Roman" w:hAnsi="Times New Roman" w:cs="Times New Roman"/>
          <w:i/>
          <w:iCs/>
          <w:sz w:val="24"/>
          <w:szCs w:val="24"/>
        </w:rPr>
        <w:t>maksimumi</w:t>
      </w:r>
      <w:r w:rsidR="00685FA7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A2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="00685FA7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73E0F12D" w14:textId="4F3C9554" w:rsidR="00CA2E70" w:rsidRDefault="00CA2E70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B3689" w14:textId="05F078D5" w:rsidR="00CA2E70" w:rsidRPr="00CA2E70" w:rsidRDefault="00435A7E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71BA9" wp14:editId="5689E2AF">
                <wp:simplePos x="0" y="0"/>
                <wp:positionH relativeFrom="column">
                  <wp:posOffset>4961890</wp:posOffset>
                </wp:positionH>
                <wp:positionV relativeFrom="paragraph">
                  <wp:posOffset>67310</wp:posOffset>
                </wp:positionV>
                <wp:extent cx="540000" cy="360000"/>
                <wp:effectExtent l="0" t="0" r="12700" b="21590"/>
                <wp:wrapNone/>
                <wp:docPr id="15912348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F8028" id="Rectangle 1" o:spid="_x0000_s1026" style="position:absolute;margin-left:390.7pt;margin-top:5.3pt;width:42.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" filled="f" strokecolor="black [3213]" strokeweight="1.5pt"/>
            </w:pict>
          </mc:Fallback>
        </mc:AlternateContent>
      </w:r>
    </w:p>
    <w:p w14:paraId="36851CE7" w14:textId="3851F383" w:rsidR="00CA2E70" w:rsidRDefault="00435A7E" w:rsidP="00CA2E7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Skenaristi </w:t>
      </w:r>
      <w:r w:rsidR="007103DD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çmime, CV, karriera</w:t>
      </w:r>
      <w:r w:rsidR="007103DD">
        <w:rPr>
          <w:rFonts w:ascii="Times New Roman" w:hAnsi="Times New Roman" w:cs="Times New Roman"/>
          <w:sz w:val="24"/>
          <w:szCs w:val="24"/>
        </w:rPr>
        <w:t xml:space="preserve"> </w:t>
      </w:r>
      <w:r w:rsidR="00CA2E70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CA2E70" w:rsidRPr="00CA2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CA2E70"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2F1EB0C4" w14:textId="77777777" w:rsidR="00435A7E" w:rsidRDefault="00435A7E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24FF7" w14:textId="7D355A80" w:rsidR="00CA2E70" w:rsidRPr="00CA2E70" w:rsidRDefault="00435A7E" w:rsidP="00CA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90EB71" wp14:editId="02CA32AA">
                <wp:simplePos x="0" y="0"/>
                <wp:positionH relativeFrom="column">
                  <wp:posOffset>4961890</wp:posOffset>
                </wp:positionH>
                <wp:positionV relativeFrom="paragraph">
                  <wp:posOffset>55880</wp:posOffset>
                </wp:positionV>
                <wp:extent cx="540000" cy="360000"/>
                <wp:effectExtent l="0" t="0" r="12700" b="21590"/>
                <wp:wrapNone/>
                <wp:docPr id="2149321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936BB" id="Rectangle 1" o:spid="_x0000_s1026" style="position:absolute;margin-left:390.7pt;margin-top:4.4pt;width:42.5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" filled="f" strokecolor="black [3213]" strokeweight="1.5pt"/>
            </w:pict>
          </mc:Fallback>
        </mc:AlternateContent>
      </w:r>
    </w:p>
    <w:p w14:paraId="0C266EE8" w14:textId="76A530A9" w:rsidR="00CA2E70" w:rsidRPr="00CA2E70" w:rsidRDefault="00435A7E" w:rsidP="00CA2E7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Zhvillimi </w:t>
      </w:r>
      <w:r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CA2E70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7E0FF20A" w14:textId="77777777" w:rsidR="00DE50AB" w:rsidRDefault="00DE50AB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76CEC" w14:textId="02DDE102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A4A115" wp14:editId="047EF95C">
                <wp:simplePos x="0" y="0"/>
                <wp:positionH relativeFrom="column">
                  <wp:posOffset>4960620</wp:posOffset>
                </wp:positionH>
                <wp:positionV relativeFrom="paragraph">
                  <wp:posOffset>81915</wp:posOffset>
                </wp:positionV>
                <wp:extent cx="540000" cy="360000"/>
                <wp:effectExtent l="19050" t="19050" r="12700" b="21590"/>
                <wp:wrapNone/>
                <wp:docPr id="11140783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27DD8" id="Rectangle 1" o:spid="_x0000_s1026" style="position:absolute;margin-left:390.6pt;margin-top:6.45pt;width:42.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" filled="f" strokecolor="black [3213]" strokeweight="3pt"/>
            </w:pict>
          </mc:Fallback>
        </mc:AlternateContent>
      </w:r>
    </w:p>
    <w:p w14:paraId="2FE4DA20" w14:textId="6193364C" w:rsidR="00276902" w:rsidRPr="00716635" w:rsidRDefault="00276902" w:rsidP="00276902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44EBBECC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8AD88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83724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808B8" w14:textId="3BA5070D" w:rsidR="004F7021" w:rsidRPr="00D345E8" w:rsidRDefault="00D345E8" w:rsidP="00BC7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103DD">
        <w:rPr>
          <w:rFonts w:ascii="Times New Roman" w:hAnsi="Times New Roman" w:cs="Times New Roman"/>
          <w:sz w:val="24"/>
          <w:szCs w:val="24"/>
        </w:rPr>
        <w:t xml:space="preserve">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43CC44F6" w14:textId="32DFD1ED" w:rsidR="00BC799F" w:rsidRPr="00BC799F" w:rsidRDefault="00BC799F" w:rsidP="00BC799F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2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Regji</w:t>
      </w:r>
      <w:r w:rsidR="007103DD"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</w:p>
    <w:p w14:paraId="0E7E7C4B" w14:textId="5B80C71B" w:rsidR="00BC799F" w:rsidRDefault="00BC799F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2FF6A" wp14:editId="08A8E567">
                <wp:simplePos x="0" y="0"/>
                <wp:positionH relativeFrom="column">
                  <wp:posOffset>4958715</wp:posOffset>
                </wp:positionH>
                <wp:positionV relativeFrom="paragraph">
                  <wp:posOffset>77470</wp:posOffset>
                </wp:positionV>
                <wp:extent cx="540000" cy="360000"/>
                <wp:effectExtent l="0" t="0" r="12700" b="21590"/>
                <wp:wrapNone/>
                <wp:docPr id="169095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A8C42" id="Rectangle 1" o:spid="_x0000_s1026" style="position:absolute;margin-left:390.45pt;margin-top:6.1pt;width:42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" filled="f" strokecolor="black [3213]" strokeweight="1.5pt"/>
            </w:pict>
          </mc:Fallback>
        </mc:AlternateContent>
      </w:r>
    </w:p>
    <w:p w14:paraId="25730471" w14:textId="072D79C5" w:rsidR="00BC799F" w:rsidRDefault="00BC799F" w:rsidP="00BC79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3DD">
        <w:rPr>
          <w:rFonts w:ascii="Times New Roman" w:hAnsi="Times New Roman" w:cs="Times New Roman"/>
          <w:sz w:val="24"/>
          <w:szCs w:val="24"/>
        </w:rPr>
        <w:t>Vizioni regjisorial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7103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487E298F" w14:textId="6EFD8C48" w:rsidR="00BC799F" w:rsidRDefault="00BC799F" w:rsidP="00710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184F1" w14:textId="5EFE4A5A" w:rsidR="007103DD" w:rsidRDefault="007103DD" w:rsidP="00710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D84D36" wp14:editId="52754415">
                <wp:simplePos x="0" y="0"/>
                <wp:positionH relativeFrom="column">
                  <wp:posOffset>4961890</wp:posOffset>
                </wp:positionH>
                <wp:positionV relativeFrom="paragraph">
                  <wp:posOffset>59690</wp:posOffset>
                </wp:positionV>
                <wp:extent cx="540000" cy="360000"/>
                <wp:effectExtent l="0" t="0" r="12700" b="21590"/>
                <wp:wrapNone/>
                <wp:docPr id="4680026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7E794" id="Rectangle 1" o:spid="_x0000_s1026" style="position:absolute;margin-left:390.7pt;margin-top:4.7pt;width:42.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" filled="f" strokecolor="black [3213]" strokeweight="1.5pt"/>
            </w:pict>
          </mc:Fallback>
        </mc:AlternateContent>
      </w:r>
    </w:p>
    <w:p w14:paraId="2B0D29DE" w14:textId="3A48C924" w:rsidR="00BC799F" w:rsidRDefault="00BC799F" w:rsidP="00BC79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3DD">
        <w:rPr>
          <w:rFonts w:ascii="Times New Roman" w:hAnsi="Times New Roman" w:cs="Times New Roman"/>
          <w:sz w:val="24"/>
          <w:szCs w:val="24"/>
        </w:rPr>
        <w:t xml:space="preserve">Regjisori — çmime, karriera </w:t>
      </w:r>
      <w:r w:rsidR="007103DD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7103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="007103DD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6AD77D84" w14:textId="77777777" w:rsidR="00200EFA" w:rsidRDefault="00200EFA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07243" w14:textId="7955E623" w:rsidR="00BC799F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3CC529" wp14:editId="710FC17E">
                <wp:simplePos x="0" y="0"/>
                <wp:positionH relativeFrom="column">
                  <wp:posOffset>4961890</wp:posOffset>
                </wp:positionH>
                <wp:positionV relativeFrom="paragraph">
                  <wp:posOffset>93345</wp:posOffset>
                </wp:positionV>
                <wp:extent cx="540000" cy="360000"/>
                <wp:effectExtent l="19050" t="19050" r="12700" b="21590"/>
                <wp:wrapNone/>
                <wp:docPr id="12615144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8BFE1" id="Rectangle 1" o:spid="_x0000_s1026" style="position:absolute;margin-left:390.7pt;margin-top:7.35pt;width:42.5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" filled="f" strokecolor="black [3213]" strokeweight="3pt"/>
            </w:pict>
          </mc:Fallback>
        </mc:AlternateContent>
      </w:r>
    </w:p>
    <w:p w14:paraId="50A62DAD" w14:textId="25CEAA04" w:rsidR="00276902" w:rsidRPr="00716635" w:rsidRDefault="00276902" w:rsidP="00276902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3B769E5D" w14:textId="77777777" w:rsidR="00276902" w:rsidRDefault="00276902" w:rsidP="00BC7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CC590" w14:textId="262178CF" w:rsidR="00BC799F" w:rsidRPr="00D345E8" w:rsidRDefault="00D345E8" w:rsidP="00BC7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807D8">
        <w:rPr>
          <w:rFonts w:ascii="Times New Roman" w:hAnsi="Times New Roman" w:cs="Times New Roman"/>
          <w:sz w:val="24"/>
          <w:szCs w:val="24"/>
        </w:rPr>
        <w:t xml:space="preserve">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4C8DA2A5" w14:textId="2125135B" w:rsidR="004F7021" w:rsidRPr="00BC799F" w:rsidRDefault="004F7021" w:rsidP="004F7021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3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. </w:t>
      </w:r>
      <w:r w:rsidR="00F62DA3">
        <w:rPr>
          <w:rFonts w:ascii="Times New Roman" w:hAnsi="Times New Roman" w:cs="Times New Roman"/>
          <w:b/>
          <w:bCs/>
          <w:smallCaps/>
          <w:sz w:val="24"/>
          <w:szCs w:val="24"/>
        </w:rPr>
        <w:t>Komponenti Artistik</w:t>
      </w:r>
    </w:p>
    <w:p w14:paraId="70A57CEA" w14:textId="77777777" w:rsidR="004F7021" w:rsidRDefault="004F7021" w:rsidP="004F7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9A1E73" wp14:editId="5FB535BE">
                <wp:simplePos x="0" y="0"/>
                <wp:positionH relativeFrom="column">
                  <wp:posOffset>4949190</wp:posOffset>
                </wp:positionH>
                <wp:positionV relativeFrom="paragraph">
                  <wp:posOffset>80645</wp:posOffset>
                </wp:positionV>
                <wp:extent cx="540000" cy="360000"/>
                <wp:effectExtent l="0" t="0" r="12700" b="21590"/>
                <wp:wrapNone/>
                <wp:docPr id="7528330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9D207" id="Rectangle 1" o:spid="_x0000_s1026" style="position:absolute;margin-left:389.7pt;margin-top:6.35pt;width:42.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" filled="f" strokecolor="black [3213]" strokeweight="1.5pt"/>
            </w:pict>
          </mc:Fallback>
        </mc:AlternateContent>
      </w:r>
    </w:p>
    <w:p w14:paraId="17B60935" w14:textId="73B166FF" w:rsidR="004F7021" w:rsidRDefault="004F7021" w:rsidP="004F702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CA0">
        <w:rPr>
          <w:rFonts w:ascii="Times New Roman" w:hAnsi="Times New Roman" w:cs="Times New Roman"/>
          <w:sz w:val="24"/>
          <w:szCs w:val="24"/>
        </w:rPr>
        <w:t>K</w:t>
      </w:r>
      <w:r w:rsidR="00F62DA3">
        <w:rPr>
          <w:rFonts w:ascii="Times New Roman" w:hAnsi="Times New Roman" w:cs="Times New Roman"/>
          <w:sz w:val="24"/>
          <w:szCs w:val="24"/>
        </w:rPr>
        <w:t>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EA54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3D8BF4D2" w14:textId="22BFF5B9" w:rsidR="004F7021" w:rsidRDefault="004F7021" w:rsidP="004F702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3CE6F48" w14:textId="665A3A70" w:rsidR="00182FAB" w:rsidRDefault="000F4CC8" w:rsidP="000F4CC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AF8AE1" wp14:editId="45DBAC70">
                <wp:simplePos x="0" y="0"/>
                <wp:positionH relativeFrom="column">
                  <wp:posOffset>4953000</wp:posOffset>
                </wp:positionH>
                <wp:positionV relativeFrom="paragraph">
                  <wp:posOffset>66675</wp:posOffset>
                </wp:positionV>
                <wp:extent cx="540000" cy="360000"/>
                <wp:effectExtent l="0" t="0" r="12700" b="21590"/>
                <wp:wrapNone/>
                <wp:docPr id="4964243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7FDF2" id="Rectangle 1" o:spid="_x0000_s1026" style="position:absolute;margin-left:390pt;margin-top:5.25pt;width:42.5pt;height:2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" filled="f" strokecolor="black [3213]" strokeweight="1.5pt"/>
            </w:pict>
          </mc:Fallback>
        </mc:AlternateContent>
      </w:r>
    </w:p>
    <w:p w14:paraId="3D3BE977" w14:textId="54F11EA1" w:rsidR="004F7021" w:rsidRDefault="004F7021" w:rsidP="004F702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799F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DA3">
        <w:rPr>
          <w:rFonts w:ascii="Times New Roman" w:hAnsi="Times New Roman" w:cs="Times New Roman"/>
          <w:sz w:val="24"/>
          <w:szCs w:val="24"/>
        </w:rPr>
        <w:t>Departamenti Artistik</w:t>
      </w:r>
      <w:r w:rsidR="00EA5415">
        <w:rPr>
          <w:rFonts w:ascii="Times New Roman" w:hAnsi="Times New Roman" w:cs="Times New Roman"/>
          <w:sz w:val="24"/>
          <w:szCs w:val="24"/>
        </w:rPr>
        <w:t xml:space="preserve"> — kompozitor, drejtor artistik, etj.</w:t>
      </w:r>
      <w:r w:rsidR="00EA5415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 w:rsidR="00EA5415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EA54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EA5415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35F597DA" w14:textId="2E80C550" w:rsidR="00BC799F" w:rsidRDefault="000F4CC8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A46C8A" wp14:editId="17732C8A">
                <wp:simplePos x="0" y="0"/>
                <wp:positionH relativeFrom="column">
                  <wp:posOffset>4952365</wp:posOffset>
                </wp:positionH>
                <wp:positionV relativeFrom="paragraph">
                  <wp:posOffset>71755</wp:posOffset>
                </wp:positionV>
                <wp:extent cx="540000" cy="360000"/>
                <wp:effectExtent l="0" t="0" r="12700" b="21590"/>
                <wp:wrapNone/>
                <wp:docPr id="9176803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CE331" id="Rectangle 1" o:spid="_x0000_s1026" style="position:absolute;margin-left:389.95pt;margin-top:5.65pt;width:42.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" filled="f" strokecolor="black [3213]" strokeweight="1.5pt"/>
            </w:pict>
          </mc:Fallback>
        </mc:AlternateContent>
      </w:r>
    </w:p>
    <w:p w14:paraId="12A40629" w14:textId="019C8BEE" w:rsidR="000F4CC8" w:rsidRPr="00716635" w:rsidRDefault="000F4CC8" w:rsidP="000F4CC8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0F0374C9" w14:textId="77777777" w:rsidR="000F4CC8" w:rsidRDefault="000F4CC8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789729" w14:textId="77777777" w:rsidR="00DE50AB" w:rsidRDefault="00DE50AB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7F9D61" w14:textId="77777777" w:rsidR="000F4CC8" w:rsidRDefault="000F4CC8" w:rsidP="00F15F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EDAC84" w14:textId="27AC320D" w:rsidR="00DE50AB" w:rsidRPr="00D345E8" w:rsidRDefault="00D345E8" w:rsidP="00F15F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C19C4">
        <w:rPr>
          <w:rFonts w:ascii="Times New Roman" w:hAnsi="Times New Roman" w:cs="Times New Roman"/>
          <w:sz w:val="24"/>
          <w:szCs w:val="24"/>
        </w:rPr>
        <w:t xml:space="preserve">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2EABD546" w14:textId="2B2A0735" w:rsidR="00B036A2" w:rsidRPr="00BC799F" w:rsidRDefault="00BC799F" w:rsidP="00B036A2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036A2">
        <w:rPr>
          <w:rFonts w:ascii="Times New Roman" w:hAnsi="Times New Roman" w:cs="Times New Roman"/>
          <w:b/>
          <w:bCs/>
          <w:smallCaps/>
          <w:sz w:val="24"/>
          <w:szCs w:val="24"/>
        </w:rPr>
        <w:t>4</w:t>
      </w:r>
      <w:r w:rsidR="00B036A2"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. </w:t>
      </w:r>
      <w:r w:rsidR="001C6C30">
        <w:rPr>
          <w:rFonts w:ascii="Times New Roman" w:hAnsi="Times New Roman" w:cs="Times New Roman"/>
          <w:b/>
          <w:bCs/>
          <w:smallCaps/>
          <w:sz w:val="24"/>
          <w:szCs w:val="24"/>
        </w:rPr>
        <w:t>Produksioni</w:t>
      </w:r>
    </w:p>
    <w:p w14:paraId="1121AF21" w14:textId="072F6E24" w:rsidR="00B036A2" w:rsidRDefault="00B036A2" w:rsidP="00B036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BBEDE" wp14:editId="38807A88">
                <wp:simplePos x="0" y="0"/>
                <wp:positionH relativeFrom="column">
                  <wp:posOffset>4949190</wp:posOffset>
                </wp:positionH>
                <wp:positionV relativeFrom="paragraph">
                  <wp:posOffset>74295</wp:posOffset>
                </wp:positionV>
                <wp:extent cx="540000" cy="360000"/>
                <wp:effectExtent l="0" t="0" r="12700" b="21590"/>
                <wp:wrapNone/>
                <wp:docPr id="18549106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F1434" id="Rectangle 1" o:spid="_x0000_s1026" style="position:absolute;margin-left:389.7pt;margin-top:5.85pt;width:42.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" filled="f" strokecolor="black [3213]" strokeweight="1.5pt"/>
            </w:pict>
          </mc:Fallback>
        </mc:AlternateContent>
      </w:r>
    </w:p>
    <w:p w14:paraId="02600901" w14:textId="21F89957" w:rsidR="00B60408" w:rsidRPr="00B60408" w:rsidRDefault="00B60408" w:rsidP="00B6040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408">
        <w:rPr>
          <w:rFonts w:ascii="Times New Roman" w:hAnsi="Times New Roman" w:cs="Times New Roman"/>
          <w:sz w:val="24"/>
          <w:szCs w:val="24"/>
        </w:rPr>
        <w:t xml:space="preserve">Strategjia e prodhimit </w:t>
      </w:r>
      <w:r w:rsidR="00B036A2" w:rsidRPr="00B60408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B036A2" w:rsidRPr="00B60408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522F7B22" w14:textId="2CC1E010" w:rsidR="00B60408" w:rsidRDefault="00B60408" w:rsidP="00B60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7B51C" w14:textId="19095877" w:rsidR="00B60408" w:rsidRPr="00B60408" w:rsidRDefault="000754FB" w:rsidP="00B60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D76FAA" wp14:editId="33E9896D">
                <wp:simplePos x="0" y="0"/>
                <wp:positionH relativeFrom="column">
                  <wp:posOffset>4953000</wp:posOffset>
                </wp:positionH>
                <wp:positionV relativeFrom="paragraph">
                  <wp:posOffset>86360</wp:posOffset>
                </wp:positionV>
                <wp:extent cx="540000" cy="360000"/>
                <wp:effectExtent l="0" t="0" r="12700" b="21590"/>
                <wp:wrapNone/>
                <wp:docPr id="5965859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2EF1B" id="Rectangle 1" o:spid="_x0000_s1026" style="position:absolute;margin-left:390pt;margin-top:6.8pt;width:42.5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" filled="f" strokecolor="black [3213]" strokeweight="1.5pt"/>
            </w:pict>
          </mc:Fallback>
        </mc:AlternateContent>
      </w:r>
    </w:p>
    <w:p w14:paraId="2253C3FB" w14:textId="3BD2BD29" w:rsidR="00A85319" w:rsidRPr="00A85319" w:rsidRDefault="00B60408" w:rsidP="00A8531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e produksionit 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174065C4" w14:textId="7604ACCA" w:rsidR="00A85319" w:rsidRDefault="00A85319" w:rsidP="00A8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35D68" w14:textId="7765A995" w:rsidR="000754FB" w:rsidRPr="00A85319" w:rsidRDefault="000754FB" w:rsidP="00A8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E8E41B" wp14:editId="2149E228">
                <wp:simplePos x="0" y="0"/>
                <wp:positionH relativeFrom="column">
                  <wp:posOffset>4955540</wp:posOffset>
                </wp:positionH>
                <wp:positionV relativeFrom="paragraph">
                  <wp:posOffset>106045</wp:posOffset>
                </wp:positionV>
                <wp:extent cx="540000" cy="360000"/>
                <wp:effectExtent l="0" t="0" r="12700" b="21590"/>
                <wp:wrapNone/>
                <wp:docPr id="18138903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C9FB3" id="Rectangle 1" o:spid="_x0000_s1026" style="position:absolute;margin-left:390.2pt;margin-top:8.35pt;width:42.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" filled="f" strokecolor="black [3213]" strokeweight="1.5pt"/>
            </w:pict>
          </mc:Fallback>
        </mc:AlternateContent>
      </w:r>
    </w:p>
    <w:p w14:paraId="0FAABAAC" w14:textId="4133B2F8" w:rsidR="00A85319" w:rsidRPr="00A85319" w:rsidRDefault="000754FB" w:rsidP="00A8531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Bashkëprodhuesi</w:t>
      </w:r>
      <w:r w:rsidR="00A85319">
        <w:rPr>
          <w:rFonts w:ascii="Times New Roman" w:hAnsi="Times New Roman" w:cs="Times New Roman"/>
          <w:sz w:val="24"/>
          <w:szCs w:val="24"/>
        </w:rPr>
        <w:t xml:space="preserve"> 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A853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768968AE" w14:textId="19576A58" w:rsidR="00A85319" w:rsidRDefault="00A85319" w:rsidP="00A8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1AC6B" w14:textId="22207B0F" w:rsidR="000754FB" w:rsidRPr="00A85319" w:rsidRDefault="000754FB" w:rsidP="00A8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1CF17D" wp14:editId="2A75DDEB">
                <wp:simplePos x="0" y="0"/>
                <wp:positionH relativeFrom="column">
                  <wp:posOffset>4956175</wp:posOffset>
                </wp:positionH>
                <wp:positionV relativeFrom="paragraph">
                  <wp:posOffset>95885</wp:posOffset>
                </wp:positionV>
                <wp:extent cx="540000" cy="360000"/>
                <wp:effectExtent l="0" t="0" r="12700" b="21590"/>
                <wp:wrapNone/>
                <wp:docPr id="2869101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6F0AC" id="Rectangle 1" o:spid="_x0000_s1026" style="position:absolute;margin-left:390.25pt;margin-top:7.55pt;width:42.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" filled="f" strokecolor="black [3213]" strokeweight="1.5pt"/>
            </w:pict>
          </mc:Fallback>
        </mc:AlternateContent>
      </w:r>
    </w:p>
    <w:p w14:paraId="23C80572" w14:textId="0E064353" w:rsidR="00A85319" w:rsidRPr="00A85319" w:rsidRDefault="000754FB" w:rsidP="00A8531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Distribucioni</w:t>
      </w:r>
      <w:r w:rsidR="00A85319">
        <w:rPr>
          <w:rFonts w:ascii="Times New Roman" w:hAnsi="Times New Roman" w:cs="Times New Roman"/>
          <w:sz w:val="24"/>
          <w:szCs w:val="24"/>
        </w:rPr>
        <w:t xml:space="preserve"> 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A853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1360FC06" w14:textId="735BC1A3" w:rsidR="00A85319" w:rsidRDefault="00A85319" w:rsidP="00A8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D22D9" w14:textId="65471BD1" w:rsidR="000754FB" w:rsidRPr="00A85319" w:rsidRDefault="000754FB" w:rsidP="00A85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C4C25D" wp14:editId="06CF3B7E">
                <wp:simplePos x="0" y="0"/>
                <wp:positionH relativeFrom="column">
                  <wp:posOffset>4958080</wp:posOffset>
                </wp:positionH>
                <wp:positionV relativeFrom="paragraph">
                  <wp:posOffset>62230</wp:posOffset>
                </wp:positionV>
                <wp:extent cx="540000" cy="360000"/>
                <wp:effectExtent l="0" t="0" r="12700" b="21590"/>
                <wp:wrapNone/>
                <wp:docPr id="12148909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6AC54" id="Rectangle 1" o:spid="_x0000_s1026" style="position:absolute;margin-left:390.4pt;margin-top:4.9pt;width:42.5pt;height:2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" filled="f" strokecolor="black [3213]" strokeweight="1.5pt"/>
            </w:pict>
          </mc:Fallback>
        </mc:AlternateContent>
      </w:r>
    </w:p>
    <w:p w14:paraId="421DE36E" w14:textId="50C6160B" w:rsidR="00A85319" w:rsidRPr="00A85319" w:rsidRDefault="000754FB" w:rsidP="00A8531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Financime të tjera</w:t>
      </w:r>
      <w:r w:rsidR="00A85319">
        <w:rPr>
          <w:rFonts w:ascii="Times New Roman" w:hAnsi="Times New Roman" w:cs="Times New Roman"/>
          <w:sz w:val="24"/>
          <w:szCs w:val="24"/>
        </w:rPr>
        <w:t xml:space="preserve"> 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A853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A85319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1EA74AD5" w14:textId="75AE3374" w:rsidR="00DE50AB" w:rsidRDefault="00DE50A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BC68B" w14:textId="2C0C4151" w:rsidR="00DE50AB" w:rsidRDefault="000F4CC8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E10690" wp14:editId="1630F832">
                <wp:simplePos x="0" y="0"/>
                <wp:positionH relativeFrom="column">
                  <wp:posOffset>4961255</wp:posOffset>
                </wp:positionH>
                <wp:positionV relativeFrom="paragraph">
                  <wp:posOffset>91440</wp:posOffset>
                </wp:positionV>
                <wp:extent cx="540000" cy="360000"/>
                <wp:effectExtent l="19050" t="19050" r="12700" b="21590"/>
                <wp:wrapNone/>
                <wp:docPr id="12001595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42765" id="Rectangle 1" o:spid="_x0000_s1026" style="position:absolute;margin-left:390.65pt;margin-top:7.2pt;width:42.5pt;height:28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" filled="f" strokecolor="black [3213]" strokeweight="3pt"/>
            </w:pict>
          </mc:Fallback>
        </mc:AlternateContent>
      </w:r>
    </w:p>
    <w:p w14:paraId="1BEEBE76" w14:textId="34217FFC" w:rsidR="000F4CC8" w:rsidRPr="00716635" w:rsidRDefault="000F4CC8" w:rsidP="000F4CC8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N</w:t>
      </w:r>
      <w:r w:rsidR="00716635" w:rsidRPr="00716635">
        <w:rPr>
          <w:rFonts w:ascii="Times New Roman" w:hAnsi="Times New Roman" w:cs="Times New Roman"/>
          <w:b/>
          <w:bCs/>
          <w:smallCaps/>
          <w:sz w:val="24"/>
          <w:szCs w:val="24"/>
        </w:rPr>
        <w:t>ëntotal</w:t>
      </w:r>
    </w:p>
    <w:p w14:paraId="70CA4CBC" w14:textId="1EE47933" w:rsidR="000F4CC8" w:rsidRDefault="000F4CC8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420C3" w14:textId="12BF0C2D" w:rsidR="000754FB" w:rsidRDefault="000754F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B9AD7" w14:textId="77777777" w:rsidR="000F4CC8" w:rsidRDefault="000F4CC8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0DD2C" w14:textId="21E59A70" w:rsidR="000A46F8" w:rsidRDefault="000A46F8" w:rsidP="000A46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23221C">
        <w:rPr>
          <w:rFonts w:ascii="Times New Roman" w:hAnsi="Times New Roman" w:cs="Times New Roman"/>
          <w:b/>
          <w:bCs/>
          <w:sz w:val="24"/>
          <w:szCs w:val="24"/>
        </w:rPr>
        <w:t>PIKË</w:t>
      </w:r>
    </w:p>
    <w:p w14:paraId="5C962281" w14:textId="11D7723F" w:rsidR="000A46F8" w:rsidRPr="00D345E8" w:rsidRDefault="000A46F8" w:rsidP="000A46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CB420" w14:textId="46AE6958" w:rsidR="000754FB" w:rsidRDefault="000754F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45228F" wp14:editId="03C0A81B">
                <wp:simplePos x="0" y="0"/>
                <wp:positionH relativeFrom="column">
                  <wp:posOffset>4957445</wp:posOffset>
                </wp:positionH>
                <wp:positionV relativeFrom="paragraph">
                  <wp:posOffset>64135</wp:posOffset>
                </wp:positionV>
                <wp:extent cx="540000" cy="360000"/>
                <wp:effectExtent l="0" t="0" r="12700" b="21590"/>
                <wp:wrapNone/>
                <wp:docPr id="12754298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7D238" id="Rectangle 1" o:spid="_x0000_s1026" style="position:absolute;margin-left:390.35pt;margin-top:5.05pt;width:42.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" filled="f" strokecolor="black [3213]" strokeweight="1.5pt"/>
            </w:pict>
          </mc:Fallback>
        </mc:AlternateContent>
      </w:r>
    </w:p>
    <w:p w14:paraId="46D56EAD" w14:textId="18E23C75" w:rsidR="000754FB" w:rsidRDefault="000754FB" w:rsidP="00DE5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5. </w:t>
      </w:r>
      <w:r w:rsidRPr="00BC799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Prezantimi</w:t>
      </w:r>
      <w:r w:rsidR="000F4CC8">
        <w:rPr>
          <w:rFonts w:ascii="Times New Roman" w:hAnsi="Times New Roman" w:cs="Times New Roman"/>
          <w:sz w:val="24"/>
          <w:szCs w:val="24"/>
        </w:rPr>
        <w:t xml:space="preserve"> </w:t>
      </w:r>
      <w:r w:rsidR="000F4CC8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(maksimumi </w:t>
      </w:r>
      <w:r w:rsidR="000F4C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0F4CC8" w:rsidRPr="00BC799F">
        <w:rPr>
          <w:rFonts w:ascii="Times New Roman" w:hAnsi="Times New Roman" w:cs="Times New Roman"/>
          <w:i/>
          <w:iCs/>
          <w:sz w:val="24"/>
          <w:szCs w:val="24"/>
        </w:rPr>
        <w:t xml:space="preserve"> pikë)</w:t>
      </w:r>
    </w:p>
    <w:p w14:paraId="2EE94784" w14:textId="03746622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BCFB7F0" w14:textId="390CCDFA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034F0BB0" w14:textId="688BC446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21109ABE" w14:textId="237ED9D4" w:rsidR="000754FB" w:rsidRDefault="000754FB" w:rsidP="000754FB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F31A9" wp14:editId="6FAE4B5C">
                <wp:simplePos x="0" y="0"/>
                <wp:positionH relativeFrom="column">
                  <wp:posOffset>4971415</wp:posOffset>
                </wp:positionH>
                <wp:positionV relativeFrom="paragraph">
                  <wp:posOffset>90170</wp:posOffset>
                </wp:positionV>
                <wp:extent cx="540000" cy="360000"/>
                <wp:effectExtent l="19050" t="19050" r="12700" b="21590"/>
                <wp:wrapNone/>
                <wp:docPr id="6734338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60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98662" id="Rectangle 1" o:spid="_x0000_s1026" style="position:absolute;margin-left:391.45pt;margin-top:7.1pt;width:42.5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" filled="f" strokecolor="black [3213]" strokeweight="3pt"/>
            </w:pict>
          </mc:Fallback>
        </mc:AlternateContent>
      </w:r>
    </w:p>
    <w:p w14:paraId="70B0D45A" w14:textId="7E900B22" w:rsidR="00DE50AB" w:rsidRDefault="00716635" w:rsidP="00DE50AB">
      <w:pPr>
        <w:spacing w:after="0" w:line="240" w:lineRule="auto"/>
        <w:ind w:left="432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</w:t>
      </w:r>
      <w:r w:rsidR="00DE50AB" w:rsidRPr="00DE50AB">
        <w:rPr>
          <w:rFonts w:ascii="Times New Roman" w:hAnsi="Times New Roman" w:cs="Times New Roman"/>
          <w:b/>
          <w:bCs/>
          <w:smallCaps/>
          <w:sz w:val="24"/>
          <w:szCs w:val="24"/>
        </w:rPr>
        <w:t>Shuma e pikëve</w:t>
      </w:r>
    </w:p>
    <w:p w14:paraId="1DC8CB0C" w14:textId="77777777" w:rsidR="00145B1C" w:rsidRDefault="00145B1C" w:rsidP="00DE50AB">
      <w:pPr>
        <w:spacing w:after="0" w:line="240" w:lineRule="auto"/>
        <w:ind w:left="432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21398CB2" w14:textId="77777777" w:rsidR="000754FB" w:rsidRDefault="000754FB" w:rsidP="000F4CC8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1C05F59" w14:textId="77777777" w:rsidR="008C19C4" w:rsidRDefault="008C19C4" w:rsidP="000F4CC8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5A964852" w14:textId="77777777" w:rsidR="000754FB" w:rsidRDefault="000754FB" w:rsidP="00DE50AB">
      <w:pPr>
        <w:spacing w:after="0" w:line="240" w:lineRule="auto"/>
        <w:ind w:left="432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66DA76A" w14:textId="26AA8C73" w:rsidR="00145B1C" w:rsidRDefault="00145B1C" w:rsidP="00145B1C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 N Ë T A R I</w:t>
      </w:r>
    </w:p>
    <w:p w14:paraId="04B2516B" w14:textId="77777777" w:rsidR="00145B1C" w:rsidRDefault="00145B1C" w:rsidP="00145B1C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DF904B9" w14:textId="77777777" w:rsidR="00145B1C" w:rsidRDefault="00145B1C" w:rsidP="00145B1C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417C9F64" w14:textId="2E1E3781" w:rsidR="00145B1C" w:rsidRPr="00DE50AB" w:rsidRDefault="00145B1C" w:rsidP="00145B1C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ab/>
        <w:t>____________________________________</w:t>
      </w:r>
    </w:p>
    <w:sectPr w:rsidR="00145B1C" w:rsidRPr="00DE50AB" w:rsidSect="009B2862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851" w:right="1417" w:bottom="993" w:left="1276" w:header="0" w:footer="1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AFF4" w14:textId="77777777" w:rsidR="00EA40BA" w:rsidRDefault="00EA40BA" w:rsidP="00C54C6F">
      <w:pPr>
        <w:spacing w:after="0" w:line="240" w:lineRule="auto"/>
      </w:pPr>
      <w:r>
        <w:separator/>
      </w:r>
    </w:p>
  </w:endnote>
  <w:endnote w:type="continuationSeparator" w:id="0">
    <w:p w14:paraId="3AA7EF31" w14:textId="77777777" w:rsidR="00EA40BA" w:rsidRDefault="00EA40BA" w:rsidP="00C5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3"/>
      <w:gridCol w:w="4631"/>
    </w:tblGrid>
    <w:tr w:rsidR="001543A1" w:rsidRPr="00991070" w14:paraId="2D8ED7FD" w14:textId="77777777" w:rsidTr="002635C8">
      <w:trPr>
        <w:trHeight w:val="414"/>
      </w:trPr>
      <w:tc>
        <w:tcPr>
          <w:tcW w:w="5098" w:type="dxa"/>
        </w:tcPr>
        <w:p w14:paraId="0306B972" w14:textId="77777777" w:rsidR="001543A1" w:rsidRPr="00991070" w:rsidRDefault="001543A1" w:rsidP="001543A1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Rruga « Aleksandër </w:t>
          </w:r>
          <w:proofErr w:type="spellStart"/>
          <w:r w:rsidRPr="00991070">
            <w:rPr>
              <w:rFonts w:ascii="Times New Roman" w:hAnsi="Times New Roman" w:cs="Times New Roman"/>
              <w:sz w:val="18"/>
              <w:szCs w:val="18"/>
            </w:rPr>
            <w:t>Moisiu</w:t>
          </w:r>
          <w:proofErr w:type="spellEnd"/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 », № 77, Kinostudio,</w:t>
          </w:r>
        </w:p>
        <w:p w14:paraId="34050F20" w14:textId="77777777" w:rsidR="001543A1" w:rsidRPr="00991070" w:rsidRDefault="001543A1" w:rsidP="001543A1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1005, Tiranë, Shqipëri</w:t>
          </w:r>
        </w:p>
      </w:tc>
      <w:tc>
        <w:tcPr>
          <w:tcW w:w="5098" w:type="dxa"/>
        </w:tcPr>
        <w:p w14:paraId="412207C2" w14:textId="77777777" w:rsidR="001543A1" w:rsidRPr="00991070" w:rsidRDefault="001543A1" w:rsidP="001543A1">
          <w:pPr>
            <w:pStyle w:val="Footer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tel: ++355 (0) 4 23 78 00 4 </w:t>
          </w:r>
        </w:p>
        <w:p w14:paraId="519072BF" w14:textId="77777777" w:rsidR="001543A1" w:rsidRPr="00991070" w:rsidRDefault="001543A1" w:rsidP="001543A1">
          <w:pPr>
            <w:pStyle w:val="Footer"/>
            <w:jc w:val="right"/>
            <w:rPr>
              <w:rFonts w:ascii="Times New Roman" w:hAnsi="Times New Roman" w:cs="Times New Roman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e-</w:t>
          </w:r>
          <w:proofErr w:type="spellStart"/>
          <w:r w:rsidRPr="00991070">
            <w:rPr>
              <w:rFonts w:ascii="Times New Roman" w:hAnsi="Times New Roman" w:cs="Times New Roman"/>
              <w:sz w:val="18"/>
              <w:szCs w:val="18"/>
            </w:rPr>
            <w:t>mail</w:t>
          </w:r>
          <w:proofErr w:type="spellEnd"/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: info@qkk.gov.al —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w</w:t>
          </w:r>
          <w:r w:rsidRPr="00991070">
            <w:rPr>
              <w:rFonts w:ascii="Times New Roman" w:hAnsi="Times New Roman" w:cs="Times New Roman"/>
              <w:sz w:val="18"/>
              <w:szCs w:val="18"/>
            </w:rPr>
            <w:t>eb</w:t>
          </w:r>
          <w:proofErr w:type="spellEnd"/>
          <w:r w:rsidRPr="00991070">
            <w:rPr>
              <w:rFonts w:ascii="Times New Roman" w:hAnsi="Times New Roman" w:cs="Times New Roman"/>
              <w:sz w:val="18"/>
              <w:szCs w:val="18"/>
            </w:rPr>
            <w:t>: https://qkk.al</w:t>
          </w:r>
        </w:p>
      </w:tc>
    </w:tr>
  </w:tbl>
  <w:p w14:paraId="5C00CD24" w14:textId="77777777" w:rsidR="0004755D" w:rsidRPr="00991070" w:rsidRDefault="0004755D" w:rsidP="0004755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3"/>
      <w:gridCol w:w="4631"/>
    </w:tblGrid>
    <w:tr w:rsidR="009B2862" w:rsidRPr="00991070" w14:paraId="60A2C00D" w14:textId="77777777" w:rsidTr="002635C8">
      <w:trPr>
        <w:trHeight w:val="414"/>
      </w:trPr>
      <w:tc>
        <w:tcPr>
          <w:tcW w:w="5098" w:type="dxa"/>
        </w:tcPr>
        <w:p w14:paraId="3903B5CF" w14:textId="77777777" w:rsidR="009B2862" w:rsidRPr="00991070" w:rsidRDefault="009B2862" w:rsidP="009B2862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Rruga « Aleksandër </w:t>
          </w:r>
          <w:proofErr w:type="spellStart"/>
          <w:r w:rsidRPr="00991070">
            <w:rPr>
              <w:rFonts w:ascii="Times New Roman" w:hAnsi="Times New Roman" w:cs="Times New Roman"/>
              <w:sz w:val="18"/>
              <w:szCs w:val="18"/>
            </w:rPr>
            <w:t>Moisiu</w:t>
          </w:r>
          <w:proofErr w:type="spellEnd"/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 », № 77, Kinostudio,</w:t>
          </w:r>
        </w:p>
        <w:p w14:paraId="5E62A19C" w14:textId="77777777" w:rsidR="009B2862" w:rsidRPr="00991070" w:rsidRDefault="009B2862" w:rsidP="009B2862">
          <w:pPr>
            <w:pStyle w:val="Footer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1005, Tiranë, Shqipëri</w:t>
          </w:r>
        </w:p>
      </w:tc>
      <w:tc>
        <w:tcPr>
          <w:tcW w:w="5098" w:type="dxa"/>
        </w:tcPr>
        <w:p w14:paraId="08DECE98" w14:textId="77777777" w:rsidR="009B2862" w:rsidRPr="00991070" w:rsidRDefault="009B2862" w:rsidP="009B2862">
          <w:pPr>
            <w:pStyle w:val="Footer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tel: ++355 (0) 4 23 78 00 4 </w:t>
          </w:r>
        </w:p>
        <w:p w14:paraId="66A8466D" w14:textId="77777777" w:rsidR="009B2862" w:rsidRPr="00991070" w:rsidRDefault="009B2862" w:rsidP="009B2862">
          <w:pPr>
            <w:pStyle w:val="Footer"/>
            <w:jc w:val="right"/>
            <w:rPr>
              <w:rFonts w:ascii="Times New Roman" w:hAnsi="Times New Roman" w:cs="Times New Roman"/>
            </w:rPr>
          </w:pPr>
          <w:r w:rsidRPr="00991070">
            <w:rPr>
              <w:rFonts w:ascii="Times New Roman" w:hAnsi="Times New Roman" w:cs="Times New Roman"/>
              <w:sz w:val="18"/>
              <w:szCs w:val="18"/>
            </w:rPr>
            <w:t>e-</w:t>
          </w:r>
          <w:proofErr w:type="spellStart"/>
          <w:r w:rsidRPr="00991070">
            <w:rPr>
              <w:rFonts w:ascii="Times New Roman" w:hAnsi="Times New Roman" w:cs="Times New Roman"/>
              <w:sz w:val="18"/>
              <w:szCs w:val="18"/>
            </w:rPr>
            <w:t>mail</w:t>
          </w:r>
          <w:proofErr w:type="spellEnd"/>
          <w:r w:rsidRPr="00991070">
            <w:rPr>
              <w:rFonts w:ascii="Times New Roman" w:hAnsi="Times New Roman" w:cs="Times New Roman"/>
              <w:sz w:val="18"/>
              <w:szCs w:val="18"/>
            </w:rPr>
            <w:t xml:space="preserve">: info@qkk.gov.al —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w</w:t>
          </w:r>
          <w:r w:rsidRPr="00991070">
            <w:rPr>
              <w:rFonts w:ascii="Times New Roman" w:hAnsi="Times New Roman" w:cs="Times New Roman"/>
              <w:sz w:val="18"/>
              <w:szCs w:val="18"/>
            </w:rPr>
            <w:t>eb</w:t>
          </w:r>
          <w:proofErr w:type="spellEnd"/>
          <w:r w:rsidRPr="00991070">
            <w:rPr>
              <w:rFonts w:ascii="Times New Roman" w:hAnsi="Times New Roman" w:cs="Times New Roman"/>
              <w:sz w:val="18"/>
              <w:szCs w:val="18"/>
            </w:rPr>
            <w:t>: https://qkk.al</w:t>
          </w:r>
        </w:p>
      </w:tc>
    </w:tr>
  </w:tbl>
  <w:p w14:paraId="5EAEA79C" w14:textId="77777777" w:rsidR="009B2862" w:rsidRDefault="009B2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FEEFF" w14:textId="77777777" w:rsidR="00EA40BA" w:rsidRDefault="00EA40BA" w:rsidP="00C54C6F">
      <w:pPr>
        <w:spacing w:after="0" w:line="240" w:lineRule="auto"/>
      </w:pPr>
      <w:r>
        <w:separator/>
      </w:r>
    </w:p>
  </w:footnote>
  <w:footnote w:type="continuationSeparator" w:id="0">
    <w:p w14:paraId="3E592AB6" w14:textId="77777777" w:rsidR="00EA40BA" w:rsidRDefault="00EA40BA" w:rsidP="00C54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7B5B" w14:textId="77777777" w:rsidR="00987F9D" w:rsidRDefault="00987F9D" w:rsidP="002B6BCF">
    <w:pPr>
      <w:pStyle w:val="Header"/>
      <w:ind w:left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FD51" w14:textId="77777777" w:rsidR="009B2862" w:rsidRDefault="002C27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B393C3" wp14:editId="5A387435">
          <wp:simplePos x="0" y="0"/>
          <wp:positionH relativeFrom="column">
            <wp:posOffset>1270</wp:posOffset>
          </wp:positionH>
          <wp:positionV relativeFrom="paragraph">
            <wp:posOffset>541494</wp:posOffset>
          </wp:positionV>
          <wp:extent cx="5850890" cy="634365"/>
          <wp:effectExtent l="0" t="0" r="0" b="0"/>
          <wp:wrapNone/>
          <wp:docPr id="16471043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104313" name="Picture 16471043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15AB"/>
    <w:multiLevelType w:val="hybridMultilevel"/>
    <w:tmpl w:val="E2EC2C0A"/>
    <w:lvl w:ilvl="0" w:tplc="D7BE16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891552"/>
    <w:multiLevelType w:val="hybridMultilevel"/>
    <w:tmpl w:val="096CF08C"/>
    <w:lvl w:ilvl="0" w:tplc="FFB6A22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1D6270"/>
    <w:multiLevelType w:val="hybridMultilevel"/>
    <w:tmpl w:val="D61CA588"/>
    <w:lvl w:ilvl="0" w:tplc="656A2C3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2C646D"/>
    <w:multiLevelType w:val="hybridMultilevel"/>
    <w:tmpl w:val="CC3A8C5C"/>
    <w:lvl w:ilvl="0" w:tplc="1174DC04">
      <w:start w:val="1"/>
      <w:numFmt w:val="lowerLetter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44579745">
    <w:abstractNumId w:val="0"/>
  </w:num>
  <w:num w:numId="2" w16cid:durableId="326400451">
    <w:abstractNumId w:val="3"/>
  </w:num>
  <w:num w:numId="3" w16cid:durableId="1825587997">
    <w:abstractNumId w:val="1"/>
  </w:num>
  <w:num w:numId="4" w16cid:durableId="140575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8BD"/>
    <w:rsid w:val="0003197B"/>
    <w:rsid w:val="0004540E"/>
    <w:rsid w:val="0004755D"/>
    <w:rsid w:val="00052004"/>
    <w:rsid w:val="00062F63"/>
    <w:rsid w:val="000754FB"/>
    <w:rsid w:val="0008581B"/>
    <w:rsid w:val="00092225"/>
    <w:rsid w:val="000A46F8"/>
    <w:rsid w:val="000B11D5"/>
    <w:rsid w:val="000E344C"/>
    <w:rsid w:val="000F2DC1"/>
    <w:rsid w:val="000F4CC8"/>
    <w:rsid w:val="000F5824"/>
    <w:rsid w:val="00110279"/>
    <w:rsid w:val="00117ECC"/>
    <w:rsid w:val="00125E73"/>
    <w:rsid w:val="00132876"/>
    <w:rsid w:val="00145B1C"/>
    <w:rsid w:val="00146451"/>
    <w:rsid w:val="001543A1"/>
    <w:rsid w:val="00160C27"/>
    <w:rsid w:val="001641D5"/>
    <w:rsid w:val="00167415"/>
    <w:rsid w:val="001803AB"/>
    <w:rsid w:val="00182FAB"/>
    <w:rsid w:val="00185EBF"/>
    <w:rsid w:val="0018615C"/>
    <w:rsid w:val="001A1C73"/>
    <w:rsid w:val="001B0052"/>
    <w:rsid w:val="001B1A7D"/>
    <w:rsid w:val="001B5C5F"/>
    <w:rsid w:val="001B5C79"/>
    <w:rsid w:val="001B6B2D"/>
    <w:rsid w:val="001C0DC4"/>
    <w:rsid w:val="001C6C30"/>
    <w:rsid w:val="001E31FC"/>
    <w:rsid w:val="001E5DF1"/>
    <w:rsid w:val="001E7CBD"/>
    <w:rsid w:val="00200EFA"/>
    <w:rsid w:val="00201897"/>
    <w:rsid w:val="00227CA3"/>
    <w:rsid w:val="0023221C"/>
    <w:rsid w:val="0023715A"/>
    <w:rsid w:val="002475FA"/>
    <w:rsid w:val="00262C34"/>
    <w:rsid w:val="00263389"/>
    <w:rsid w:val="00276902"/>
    <w:rsid w:val="00282181"/>
    <w:rsid w:val="002A128C"/>
    <w:rsid w:val="002A5A6C"/>
    <w:rsid w:val="002B6BCF"/>
    <w:rsid w:val="002C2750"/>
    <w:rsid w:val="002C3605"/>
    <w:rsid w:val="002C670D"/>
    <w:rsid w:val="002E67B0"/>
    <w:rsid w:val="00315A6E"/>
    <w:rsid w:val="00320106"/>
    <w:rsid w:val="0032175E"/>
    <w:rsid w:val="00327DF6"/>
    <w:rsid w:val="0033445D"/>
    <w:rsid w:val="003357D2"/>
    <w:rsid w:val="00346536"/>
    <w:rsid w:val="00346F4F"/>
    <w:rsid w:val="003542C6"/>
    <w:rsid w:val="00370A3A"/>
    <w:rsid w:val="00381312"/>
    <w:rsid w:val="003979FB"/>
    <w:rsid w:val="003A00C6"/>
    <w:rsid w:val="003A794B"/>
    <w:rsid w:val="003D71FC"/>
    <w:rsid w:val="003E45AC"/>
    <w:rsid w:val="003F116F"/>
    <w:rsid w:val="003F2928"/>
    <w:rsid w:val="003F6F25"/>
    <w:rsid w:val="00416805"/>
    <w:rsid w:val="00422A5A"/>
    <w:rsid w:val="004264AF"/>
    <w:rsid w:val="004320BE"/>
    <w:rsid w:val="00435A7E"/>
    <w:rsid w:val="00436130"/>
    <w:rsid w:val="004460C4"/>
    <w:rsid w:val="00460371"/>
    <w:rsid w:val="00461119"/>
    <w:rsid w:val="0046111F"/>
    <w:rsid w:val="00472DA6"/>
    <w:rsid w:val="00487A5B"/>
    <w:rsid w:val="004A285D"/>
    <w:rsid w:val="004B22E4"/>
    <w:rsid w:val="004C025D"/>
    <w:rsid w:val="004C241F"/>
    <w:rsid w:val="004D2973"/>
    <w:rsid w:val="004D385D"/>
    <w:rsid w:val="004D5DC6"/>
    <w:rsid w:val="004E2DCC"/>
    <w:rsid w:val="004F7021"/>
    <w:rsid w:val="005102D8"/>
    <w:rsid w:val="00521339"/>
    <w:rsid w:val="00522771"/>
    <w:rsid w:val="005329EB"/>
    <w:rsid w:val="00544B65"/>
    <w:rsid w:val="0054707B"/>
    <w:rsid w:val="00557B70"/>
    <w:rsid w:val="005617BD"/>
    <w:rsid w:val="00561C26"/>
    <w:rsid w:val="005717F0"/>
    <w:rsid w:val="0057749B"/>
    <w:rsid w:val="005837DF"/>
    <w:rsid w:val="005D09F3"/>
    <w:rsid w:val="005D73C8"/>
    <w:rsid w:val="005D77F4"/>
    <w:rsid w:val="005E4A7C"/>
    <w:rsid w:val="006108FB"/>
    <w:rsid w:val="00615D47"/>
    <w:rsid w:val="00617937"/>
    <w:rsid w:val="0063149A"/>
    <w:rsid w:val="006360CB"/>
    <w:rsid w:val="00654693"/>
    <w:rsid w:val="00654D59"/>
    <w:rsid w:val="00676223"/>
    <w:rsid w:val="0067647B"/>
    <w:rsid w:val="006807D8"/>
    <w:rsid w:val="00685FA7"/>
    <w:rsid w:val="006A13D9"/>
    <w:rsid w:val="006A26CE"/>
    <w:rsid w:val="006A442C"/>
    <w:rsid w:val="006A77C7"/>
    <w:rsid w:val="006B57DA"/>
    <w:rsid w:val="006E20A7"/>
    <w:rsid w:val="006E369B"/>
    <w:rsid w:val="006F72B7"/>
    <w:rsid w:val="00703037"/>
    <w:rsid w:val="007103DD"/>
    <w:rsid w:val="00716635"/>
    <w:rsid w:val="007300E1"/>
    <w:rsid w:val="00740E02"/>
    <w:rsid w:val="00745266"/>
    <w:rsid w:val="007768A4"/>
    <w:rsid w:val="00781DA6"/>
    <w:rsid w:val="00787E80"/>
    <w:rsid w:val="007A1F86"/>
    <w:rsid w:val="007A275C"/>
    <w:rsid w:val="007A6CC9"/>
    <w:rsid w:val="007D4DBC"/>
    <w:rsid w:val="007E28E4"/>
    <w:rsid w:val="007E4C83"/>
    <w:rsid w:val="007F1AB5"/>
    <w:rsid w:val="007F676B"/>
    <w:rsid w:val="00811C20"/>
    <w:rsid w:val="00822C34"/>
    <w:rsid w:val="00822FEA"/>
    <w:rsid w:val="00833B59"/>
    <w:rsid w:val="0083596C"/>
    <w:rsid w:val="008519F0"/>
    <w:rsid w:val="00851E2A"/>
    <w:rsid w:val="00852D91"/>
    <w:rsid w:val="008760A3"/>
    <w:rsid w:val="00877D38"/>
    <w:rsid w:val="008A4D03"/>
    <w:rsid w:val="008A517C"/>
    <w:rsid w:val="008A5E9F"/>
    <w:rsid w:val="008B7680"/>
    <w:rsid w:val="008B78BD"/>
    <w:rsid w:val="008C19C4"/>
    <w:rsid w:val="008E468C"/>
    <w:rsid w:val="008F1BEC"/>
    <w:rsid w:val="00916689"/>
    <w:rsid w:val="009324AD"/>
    <w:rsid w:val="00942378"/>
    <w:rsid w:val="009537CE"/>
    <w:rsid w:val="009538F9"/>
    <w:rsid w:val="00962612"/>
    <w:rsid w:val="00987F9D"/>
    <w:rsid w:val="00991070"/>
    <w:rsid w:val="0099141C"/>
    <w:rsid w:val="00993449"/>
    <w:rsid w:val="009B185F"/>
    <w:rsid w:val="009B1F7D"/>
    <w:rsid w:val="009B2862"/>
    <w:rsid w:val="009D59BB"/>
    <w:rsid w:val="009E02BD"/>
    <w:rsid w:val="009E49E2"/>
    <w:rsid w:val="009F1318"/>
    <w:rsid w:val="009F27EE"/>
    <w:rsid w:val="009F621A"/>
    <w:rsid w:val="00A305FB"/>
    <w:rsid w:val="00A41A34"/>
    <w:rsid w:val="00A42FE1"/>
    <w:rsid w:val="00A55626"/>
    <w:rsid w:val="00A7478D"/>
    <w:rsid w:val="00A85319"/>
    <w:rsid w:val="00A96279"/>
    <w:rsid w:val="00AA2F9A"/>
    <w:rsid w:val="00AB6897"/>
    <w:rsid w:val="00AD27C6"/>
    <w:rsid w:val="00AE337C"/>
    <w:rsid w:val="00AE42BA"/>
    <w:rsid w:val="00AE731B"/>
    <w:rsid w:val="00AF1D73"/>
    <w:rsid w:val="00AF2251"/>
    <w:rsid w:val="00AF61B0"/>
    <w:rsid w:val="00B01FA4"/>
    <w:rsid w:val="00B0232C"/>
    <w:rsid w:val="00B036A2"/>
    <w:rsid w:val="00B05AA2"/>
    <w:rsid w:val="00B0674C"/>
    <w:rsid w:val="00B167E8"/>
    <w:rsid w:val="00B20231"/>
    <w:rsid w:val="00B22395"/>
    <w:rsid w:val="00B25EC9"/>
    <w:rsid w:val="00B265C4"/>
    <w:rsid w:val="00B500B9"/>
    <w:rsid w:val="00B60408"/>
    <w:rsid w:val="00B67704"/>
    <w:rsid w:val="00B7477F"/>
    <w:rsid w:val="00B809FA"/>
    <w:rsid w:val="00B81DA6"/>
    <w:rsid w:val="00BA1158"/>
    <w:rsid w:val="00BA623D"/>
    <w:rsid w:val="00BB1C1F"/>
    <w:rsid w:val="00BB3FE9"/>
    <w:rsid w:val="00BC3AB6"/>
    <w:rsid w:val="00BC5774"/>
    <w:rsid w:val="00BC799F"/>
    <w:rsid w:val="00BD425E"/>
    <w:rsid w:val="00C13C1A"/>
    <w:rsid w:val="00C170D0"/>
    <w:rsid w:val="00C17F5C"/>
    <w:rsid w:val="00C37884"/>
    <w:rsid w:val="00C37EB4"/>
    <w:rsid w:val="00C449E9"/>
    <w:rsid w:val="00C54C6F"/>
    <w:rsid w:val="00C6398E"/>
    <w:rsid w:val="00C64F50"/>
    <w:rsid w:val="00C65955"/>
    <w:rsid w:val="00C67368"/>
    <w:rsid w:val="00C77334"/>
    <w:rsid w:val="00C8611C"/>
    <w:rsid w:val="00C94517"/>
    <w:rsid w:val="00C9463E"/>
    <w:rsid w:val="00CA2E70"/>
    <w:rsid w:val="00CA6AD5"/>
    <w:rsid w:val="00CB0445"/>
    <w:rsid w:val="00CB226A"/>
    <w:rsid w:val="00CD708A"/>
    <w:rsid w:val="00CE43EE"/>
    <w:rsid w:val="00CF0857"/>
    <w:rsid w:val="00CF59AF"/>
    <w:rsid w:val="00D0034B"/>
    <w:rsid w:val="00D045CB"/>
    <w:rsid w:val="00D05759"/>
    <w:rsid w:val="00D15C85"/>
    <w:rsid w:val="00D17512"/>
    <w:rsid w:val="00D345E8"/>
    <w:rsid w:val="00D4226C"/>
    <w:rsid w:val="00D4294D"/>
    <w:rsid w:val="00D42A0C"/>
    <w:rsid w:val="00D50681"/>
    <w:rsid w:val="00D50AC9"/>
    <w:rsid w:val="00D522D1"/>
    <w:rsid w:val="00D561BF"/>
    <w:rsid w:val="00D626CD"/>
    <w:rsid w:val="00D76932"/>
    <w:rsid w:val="00D91178"/>
    <w:rsid w:val="00D94136"/>
    <w:rsid w:val="00DA0684"/>
    <w:rsid w:val="00DA40E8"/>
    <w:rsid w:val="00DA4FB1"/>
    <w:rsid w:val="00DA7B1D"/>
    <w:rsid w:val="00DB244A"/>
    <w:rsid w:val="00DB3607"/>
    <w:rsid w:val="00DC050B"/>
    <w:rsid w:val="00DD4A48"/>
    <w:rsid w:val="00DE50AB"/>
    <w:rsid w:val="00E37EB5"/>
    <w:rsid w:val="00E406CC"/>
    <w:rsid w:val="00E50A8E"/>
    <w:rsid w:val="00E5504C"/>
    <w:rsid w:val="00E82396"/>
    <w:rsid w:val="00E90CA0"/>
    <w:rsid w:val="00E955E9"/>
    <w:rsid w:val="00EA2085"/>
    <w:rsid w:val="00EA40BA"/>
    <w:rsid w:val="00EA5415"/>
    <w:rsid w:val="00EA752C"/>
    <w:rsid w:val="00EA7652"/>
    <w:rsid w:val="00EE7D74"/>
    <w:rsid w:val="00F1176B"/>
    <w:rsid w:val="00F15849"/>
    <w:rsid w:val="00F15F47"/>
    <w:rsid w:val="00F2281B"/>
    <w:rsid w:val="00F25677"/>
    <w:rsid w:val="00F33743"/>
    <w:rsid w:val="00F44955"/>
    <w:rsid w:val="00F452A7"/>
    <w:rsid w:val="00F50F3D"/>
    <w:rsid w:val="00F605FB"/>
    <w:rsid w:val="00F62DA3"/>
    <w:rsid w:val="00F83AC9"/>
    <w:rsid w:val="00FC45CD"/>
    <w:rsid w:val="00FC6944"/>
    <w:rsid w:val="00FC7A6C"/>
    <w:rsid w:val="00FD638C"/>
    <w:rsid w:val="00FD6B27"/>
    <w:rsid w:val="00FD7C9F"/>
    <w:rsid w:val="00FE1E71"/>
    <w:rsid w:val="00FE2879"/>
    <w:rsid w:val="00FE6227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F5A7A"/>
  <w15:chartTrackingRefBased/>
  <w15:docId w15:val="{66A3DFEA-E94C-4262-A1F0-9A43F6DA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B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4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C6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54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C6F"/>
    <w:rPr>
      <w:lang w:val="sq-AL"/>
    </w:rPr>
  </w:style>
  <w:style w:type="character" w:styleId="Hyperlink">
    <w:name w:val="Hyperlink"/>
    <w:basedOn w:val="DefaultParagraphFont"/>
    <w:uiPriority w:val="99"/>
    <w:unhideWhenUsed/>
    <w:rsid w:val="00C54C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4C6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429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7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Custom%20Office%20Templates\Shkresa%20shabllon%20KRYETAR%20bardhe%20e%20z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B14C46A97F84484346AC591744BCA" ma:contentTypeVersion="9" ma:contentTypeDescription="Create a new document." ma:contentTypeScope="" ma:versionID="3c6f07f724f5e68b878e9ca37ddbb31a">
  <xsd:schema xmlns:xsd="http://www.w3.org/2001/XMLSchema" xmlns:xs="http://www.w3.org/2001/XMLSchema" xmlns:p="http://schemas.microsoft.com/office/2006/metadata/properties" xmlns:ns3="6567455b-90ac-4574-8b07-ed1a7b262f81" targetNamespace="http://schemas.microsoft.com/office/2006/metadata/properties" ma:root="true" ma:fieldsID="9632802dd82c79a90cfd770f6fee602b" ns3:_="">
    <xsd:import namespace="6567455b-90ac-4574-8b07-ed1a7b262f8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7455b-90ac-4574-8b07-ed1a7b262f8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7455b-90ac-4574-8b07-ed1a7b262f81" xsi:nil="true"/>
  </documentManagement>
</p:properties>
</file>

<file path=customXml/itemProps1.xml><?xml version="1.0" encoding="utf-8"?>
<ds:datastoreItem xmlns:ds="http://schemas.openxmlformats.org/officeDocument/2006/customXml" ds:itemID="{C6653708-770E-4432-BA88-8C2227652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7455b-90ac-4574-8b07-ed1a7b262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B5205-BE13-4419-B798-9AADAB24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649C0-A594-4124-8923-EC25B4B0AAA9}">
  <ds:schemaRefs>
    <ds:schemaRef ds:uri="http://schemas.microsoft.com/office/2006/metadata/properties"/>
    <ds:schemaRef ds:uri="http://schemas.microsoft.com/office/infopath/2007/PartnerControls"/>
    <ds:schemaRef ds:uri="6567455b-90ac-4574-8b07-ed1a7b262f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Shkresa shabllon KRYETAR bardhe e zi.dotx</Template>
  <TotalTime>12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shoku endri</dc:creator>
  <cp:keywords/>
  <dc:description/>
  <cp:lastModifiedBy>Endri Prifti</cp:lastModifiedBy>
  <cp:revision>8</cp:revision>
  <cp:lastPrinted>2023-10-11T08:27:00Z</cp:lastPrinted>
  <dcterms:created xsi:type="dcterms:W3CDTF">2026-07-14T09:10:00Z</dcterms:created>
  <dcterms:modified xsi:type="dcterms:W3CDTF">2026-07-14T09:32:00Z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0x0101001D4B14C46A97F84484346AC591744BCA</vt:lpwstr>
  </property>
</Properties>
</file>